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6EE" w:rsidRDefault="00A426EE" w:rsidP="00675D67"/>
    <w:p w:rsidR="00675D67" w:rsidRDefault="00675D67" w:rsidP="00675D67"/>
    <w:p w:rsidR="00675D67" w:rsidRDefault="00675D67" w:rsidP="00675D67"/>
    <w:p w:rsidR="00675D67" w:rsidRDefault="00675D67" w:rsidP="00675D67"/>
    <w:p w:rsidR="00675D67" w:rsidRDefault="00675D67" w:rsidP="00675D67"/>
    <w:p w:rsidR="00675D67" w:rsidRDefault="00675D67" w:rsidP="00675D67"/>
    <w:p w:rsidR="00675D67" w:rsidRDefault="00675D67" w:rsidP="00675D67"/>
    <w:p w:rsidR="00675D67" w:rsidRDefault="00675D67" w:rsidP="00675D67"/>
    <w:p w:rsidR="00675D67" w:rsidRDefault="00675D67" w:rsidP="00675D67"/>
    <w:p w:rsidR="00675D67" w:rsidRDefault="00675D67" w:rsidP="00675D67"/>
    <w:p w:rsidR="00675D67" w:rsidRPr="00675D67" w:rsidRDefault="00675D67" w:rsidP="00675D67">
      <w:pPr>
        <w:rPr>
          <w:b/>
        </w:rPr>
      </w:pPr>
    </w:p>
    <w:p w:rsidR="00675D67" w:rsidRPr="00675D67" w:rsidRDefault="00675D67" w:rsidP="00675D67">
      <w:pPr>
        <w:jc w:val="center"/>
        <w:rPr>
          <w:rFonts w:ascii="Arial" w:hAnsi="Arial" w:cs="Arial"/>
          <w:b/>
          <w:sz w:val="28"/>
          <w:szCs w:val="28"/>
        </w:rPr>
      </w:pPr>
      <w:r w:rsidRPr="00675D67">
        <w:rPr>
          <w:rFonts w:ascii="Arial" w:hAnsi="Arial" w:cs="Arial"/>
          <w:b/>
          <w:sz w:val="28"/>
          <w:szCs w:val="28"/>
        </w:rPr>
        <w:t>Ä</w:t>
      </w:r>
      <w:r w:rsidRPr="00675D67">
        <w:rPr>
          <w:rFonts w:ascii="Arial" w:hAnsi="Arial" w:cs="Arial"/>
          <w:b/>
          <w:sz w:val="28"/>
          <w:szCs w:val="28"/>
        </w:rPr>
        <w:t>rztliches Attest</w:t>
      </w:r>
    </w:p>
    <w:p w:rsidR="00675D67" w:rsidRPr="00675D67" w:rsidRDefault="00675D67" w:rsidP="00675D67">
      <w:pPr>
        <w:rPr>
          <w:rFonts w:ascii="Arial" w:hAnsi="Arial" w:cs="Arial"/>
        </w:rPr>
      </w:pPr>
    </w:p>
    <w:p w:rsidR="00675D67" w:rsidRPr="00675D67" w:rsidRDefault="00675D67" w:rsidP="00675D67">
      <w:pPr>
        <w:rPr>
          <w:rFonts w:ascii="Arial" w:hAnsi="Arial" w:cs="Arial"/>
        </w:rPr>
      </w:pPr>
    </w:p>
    <w:p w:rsidR="00675D67" w:rsidRPr="00675D67" w:rsidRDefault="00675D67" w:rsidP="00675D67">
      <w:pPr>
        <w:rPr>
          <w:rFonts w:ascii="Arial" w:hAnsi="Arial" w:cs="Arial"/>
        </w:rPr>
      </w:pPr>
    </w:p>
    <w:p w:rsidR="00675D67" w:rsidRPr="00675D67" w:rsidRDefault="00675D67" w:rsidP="00675D67">
      <w:pPr>
        <w:rPr>
          <w:rFonts w:ascii="Arial" w:hAnsi="Arial" w:cs="Arial"/>
        </w:rPr>
      </w:pPr>
      <w:r w:rsidRPr="00675D67">
        <w:rPr>
          <w:rFonts w:ascii="Arial" w:hAnsi="Arial" w:cs="Arial"/>
        </w:rPr>
        <w:t xml:space="preserve">Herr/Frau </w:t>
      </w:r>
    </w:p>
    <w:p w:rsidR="00675D67" w:rsidRPr="00675D67" w:rsidRDefault="00675D67" w:rsidP="00675D67">
      <w:pPr>
        <w:rPr>
          <w:rFonts w:ascii="Arial" w:hAnsi="Arial" w:cs="Arial"/>
        </w:rPr>
      </w:pPr>
    </w:p>
    <w:p w:rsidR="00675D67" w:rsidRPr="00675D67" w:rsidRDefault="00675D67" w:rsidP="00675D67">
      <w:pPr>
        <w:rPr>
          <w:rFonts w:ascii="Arial" w:hAnsi="Arial" w:cs="Arial"/>
        </w:rPr>
      </w:pPr>
      <w:r w:rsidRPr="00675D67">
        <w:rPr>
          <w:rFonts w:ascii="Arial" w:hAnsi="Arial" w:cs="Arial"/>
        </w:rPr>
        <w:t>geboren am</w:t>
      </w:r>
    </w:p>
    <w:p w:rsidR="00675D67" w:rsidRPr="00675D67" w:rsidRDefault="00675D67" w:rsidP="00675D67">
      <w:pPr>
        <w:rPr>
          <w:rFonts w:ascii="Arial" w:hAnsi="Arial" w:cs="Arial"/>
        </w:rPr>
      </w:pPr>
    </w:p>
    <w:p w:rsidR="00675D67" w:rsidRPr="00675D67" w:rsidRDefault="00675D67" w:rsidP="00675D67">
      <w:pPr>
        <w:rPr>
          <w:rFonts w:ascii="Arial" w:hAnsi="Arial" w:cs="Arial"/>
        </w:rPr>
      </w:pPr>
    </w:p>
    <w:p w:rsidR="00675D67" w:rsidRPr="00675D67" w:rsidRDefault="00675D67" w:rsidP="00675D67">
      <w:pPr>
        <w:rPr>
          <w:rFonts w:ascii="Arial" w:hAnsi="Arial" w:cs="Arial"/>
        </w:rPr>
      </w:pPr>
      <w:r w:rsidRPr="00675D67">
        <w:rPr>
          <w:rFonts w:ascii="Arial" w:hAnsi="Arial" w:cs="Arial"/>
        </w:rPr>
        <w:t xml:space="preserve">leidet weder an einem körperlichen Gebrechen noch an einer </w:t>
      </w:r>
      <w:r>
        <w:rPr>
          <w:rFonts w:ascii="Arial" w:hAnsi="Arial" w:cs="Arial"/>
        </w:rPr>
        <w:t>S</w:t>
      </w:r>
      <w:r w:rsidRPr="00675D67">
        <w:rPr>
          <w:rFonts w:ascii="Arial" w:hAnsi="Arial" w:cs="Arial"/>
        </w:rPr>
        <w:t xml:space="preserve">chwäche der körperlichen oder geistigen Kräfte, ist frei von ansteckenden Erkrankungen* </w:t>
      </w:r>
      <w:bookmarkStart w:id="0" w:name="_GoBack"/>
      <w:bookmarkEnd w:id="0"/>
      <w:r w:rsidRPr="00675D67">
        <w:rPr>
          <w:rFonts w:ascii="Arial" w:hAnsi="Arial" w:cs="Arial"/>
        </w:rPr>
        <w:t>und nicht an einer Sucht erkrankt.</w:t>
      </w:r>
    </w:p>
    <w:p w:rsidR="00675D67" w:rsidRPr="00675D67" w:rsidRDefault="00675D67" w:rsidP="00675D67">
      <w:pPr>
        <w:rPr>
          <w:rFonts w:ascii="Arial" w:hAnsi="Arial" w:cs="Arial"/>
        </w:rPr>
      </w:pPr>
    </w:p>
    <w:p w:rsidR="00675D67" w:rsidRPr="00675D67" w:rsidRDefault="00675D67" w:rsidP="00675D67">
      <w:pPr>
        <w:rPr>
          <w:rFonts w:ascii="Arial" w:hAnsi="Arial" w:cs="Arial"/>
          <w:sz w:val="20"/>
          <w:szCs w:val="20"/>
        </w:rPr>
      </w:pPr>
      <w:r w:rsidRPr="00675D67">
        <w:rPr>
          <w:rFonts w:ascii="Arial" w:hAnsi="Arial" w:cs="Arial"/>
          <w:sz w:val="20"/>
          <w:szCs w:val="20"/>
        </w:rPr>
        <w:t>* soweit ohne Blutuntersuchung beurteilbar</w:t>
      </w:r>
    </w:p>
    <w:p w:rsidR="00675D67" w:rsidRPr="00675D67" w:rsidRDefault="00675D67" w:rsidP="00675D67">
      <w:pPr>
        <w:rPr>
          <w:rFonts w:ascii="Arial" w:hAnsi="Arial" w:cs="Arial"/>
        </w:rPr>
      </w:pPr>
    </w:p>
    <w:p w:rsidR="00675D67" w:rsidRPr="00675D67" w:rsidRDefault="00675D67" w:rsidP="00675D67">
      <w:pPr>
        <w:rPr>
          <w:rFonts w:ascii="Arial" w:hAnsi="Arial" w:cs="Arial"/>
        </w:rPr>
      </w:pPr>
    </w:p>
    <w:p w:rsidR="00675D67" w:rsidRPr="00675D67" w:rsidRDefault="00675D67" w:rsidP="00675D67">
      <w:pPr>
        <w:rPr>
          <w:rFonts w:ascii="Arial" w:hAnsi="Arial" w:cs="Arial"/>
        </w:rPr>
      </w:pPr>
    </w:p>
    <w:p w:rsidR="00675D67" w:rsidRPr="00675D67" w:rsidRDefault="00675D67" w:rsidP="00675D67">
      <w:pPr>
        <w:rPr>
          <w:rFonts w:ascii="Arial" w:hAnsi="Arial" w:cs="Arial"/>
        </w:rPr>
      </w:pPr>
    </w:p>
    <w:p w:rsidR="00675D67" w:rsidRPr="00675D67" w:rsidRDefault="00675D67" w:rsidP="00675D67">
      <w:pPr>
        <w:rPr>
          <w:rFonts w:ascii="Arial" w:hAnsi="Arial" w:cs="Arial"/>
        </w:rPr>
      </w:pPr>
    </w:p>
    <w:p w:rsidR="00675D67" w:rsidRPr="00675D67" w:rsidRDefault="00675D67" w:rsidP="00675D67">
      <w:pPr>
        <w:rPr>
          <w:rFonts w:ascii="Arial" w:hAnsi="Arial" w:cs="Arial"/>
        </w:rPr>
      </w:pPr>
    </w:p>
    <w:p w:rsidR="00675D67" w:rsidRPr="00675D67" w:rsidRDefault="00675D67" w:rsidP="00675D67">
      <w:pPr>
        <w:rPr>
          <w:rFonts w:ascii="Arial" w:hAnsi="Arial" w:cs="Arial"/>
        </w:rPr>
      </w:pPr>
    </w:p>
    <w:p w:rsidR="00675D67" w:rsidRPr="00675D67" w:rsidRDefault="00675D67" w:rsidP="00675D67">
      <w:pPr>
        <w:rPr>
          <w:rFonts w:ascii="Arial" w:hAnsi="Arial" w:cs="Arial"/>
        </w:rPr>
      </w:pPr>
    </w:p>
    <w:p w:rsidR="00675D67" w:rsidRPr="00675D67" w:rsidRDefault="00675D67" w:rsidP="00675D67">
      <w:pPr>
        <w:rPr>
          <w:rFonts w:ascii="Arial" w:hAnsi="Arial" w:cs="Arial"/>
        </w:rPr>
      </w:pPr>
      <w:r w:rsidRPr="00675D67">
        <w:rPr>
          <w:rFonts w:ascii="Arial" w:hAnsi="Arial" w:cs="Arial"/>
        </w:rPr>
        <w:t>Ort, Datum, Stempel des ausstellenden Arztes</w:t>
      </w:r>
    </w:p>
    <w:p w:rsidR="00675D67" w:rsidRPr="00675D67" w:rsidRDefault="00675D67" w:rsidP="00675D67"/>
    <w:sectPr w:rsidR="00675D67" w:rsidRPr="00675D67" w:rsidSect="00153E5D">
      <w:headerReference w:type="default" r:id="rId7"/>
      <w:pgSz w:w="11900" w:h="16840"/>
      <w:pgMar w:top="2977" w:right="2828" w:bottom="1134" w:left="1417" w:header="0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88B" w:rsidRDefault="0089688B" w:rsidP="00FE48D8">
      <w:r>
        <w:separator/>
      </w:r>
    </w:p>
  </w:endnote>
  <w:endnote w:type="continuationSeparator" w:id="0">
    <w:p w:rsidR="0089688B" w:rsidRDefault="0089688B" w:rsidP="00FE4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88B" w:rsidRDefault="0089688B" w:rsidP="00FE48D8">
      <w:r>
        <w:separator/>
      </w:r>
    </w:p>
  </w:footnote>
  <w:footnote w:type="continuationSeparator" w:id="0">
    <w:p w:rsidR="0089688B" w:rsidRDefault="0089688B" w:rsidP="00FE48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6D1" w:rsidRDefault="00731F4B" w:rsidP="00FE48D8">
    <w:pPr>
      <w:pStyle w:val="Kopfzeile"/>
      <w:ind w:left="-1417"/>
    </w:pPr>
    <w:r>
      <w:rPr>
        <w:noProof/>
        <w:lang w:val="de-D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0</wp:posOffset>
          </wp:positionV>
          <wp:extent cx="7559675" cy="10692130"/>
          <wp:effectExtent l="0" t="0" r="3175" b="0"/>
          <wp:wrapNone/>
          <wp:docPr id="5" name="Bild 5" descr="briefpaper-seite2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riefpaper-seite2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D67"/>
    <w:rsid w:val="000712E7"/>
    <w:rsid w:val="000933EA"/>
    <w:rsid w:val="00102933"/>
    <w:rsid w:val="00153E5D"/>
    <w:rsid w:val="00174E5B"/>
    <w:rsid w:val="00260024"/>
    <w:rsid w:val="00415471"/>
    <w:rsid w:val="00675D67"/>
    <w:rsid w:val="00683861"/>
    <w:rsid w:val="00697157"/>
    <w:rsid w:val="006A25AD"/>
    <w:rsid w:val="00700087"/>
    <w:rsid w:val="00731F4B"/>
    <w:rsid w:val="00740C71"/>
    <w:rsid w:val="007717CD"/>
    <w:rsid w:val="008671F3"/>
    <w:rsid w:val="0089688B"/>
    <w:rsid w:val="008A7C73"/>
    <w:rsid w:val="00A23CDD"/>
    <w:rsid w:val="00A426EE"/>
    <w:rsid w:val="00A92868"/>
    <w:rsid w:val="00BC7C5E"/>
    <w:rsid w:val="00C77E7C"/>
    <w:rsid w:val="00D35400"/>
    <w:rsid w:val="00DF4B8C"/>
    <w:rsid w:val="00E36CD1"/>
    <w:rsid w:val="00ED6ED0"/>
    <w:rsid w:val="00F4511E"/>
    <w:rsid w:val="00FA76D1"/>
    <w:rsid w:val="00FE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48D8"/>
    <w:pPr>
      <w:tabs>
        <w:tab w:val="center" w:pos="4536"/>
        <w:tab w:val="right" w:pos="9072"/>
      </w:tabs>
    </w:pPr>
    <w:rPr>
      <w:lang w:val="x-none"/>
    </w:rPr>
  </w:style>
  <w:style w:type="character" w:customStyle="1" w:styleId="KopfzeileZchn">
    <w:name w:val="Kopfzeile Zchn"/>
    <w:link w:val="Kopfzeile"/>
    <w:uiPriority w:val="99"/>
    <w:rsid w:val="00FE48D8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FE48D8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Fuzeile"/>
    <w:uiPriority w:val="99"/>
    <w:rsid w:val="00FE48D8"/>
    <w:rPr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48D8"/>
    <w:rPr>
      <w:rFonts w:ascii="Lucida Grande" w:hAnsi="Lucida Grande"/>
      <w:sz w:val="18"/>
      <w:szCs w:val="18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FE48D8"/>
    <w:rPr>
      <w:rFonts w:ascii="Lucida Grande" w:hAnsi="Lucida Grande"/>
      <w:sz w:val="18"/>
      <w:szCs w:val="18"/>
      <w:lang w:eastAsia="de-DE"/>
    </w:rPr>
  </w:style>
  <w:style w:type="paragraph" w:customStyle="1" w:styleId="EinfacherAbsatz">
    <w:name w:val="[Einfacher Absatz]"/>
    <w:basedOn w:val="Standard"/>
    <w:uiPriority w:val="99"/>
    <w:rsid w:val="00DF4B8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48D8"/>
    <w:pPr>
      <w:tabs>
        <w:tab w:val="center" w:pos="4536"/>
        <w:tab w:val="right" w:pos="9072"/>
      </w:tabs>
    </w:pPr>
    <w:rPr>
      <w:lang w:val="x-none"/>
    </w:rPr>
  </w:style>
  <w:style w:type="character" w:customStyle="1" w:styleId="KopfzeileZchn">
    <w:name w:val="Kopfzeile Zchn"/>
    <w:link w:val="Kopfzeile"/>
    <w:uiPriority w:val="99"/>
    <w:rsid w:val="00FE48D8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FE48D8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Fuzeile"/>
    <w:uiPriority w:val="99"/>
    <w:rsid w:val="00FE48D8"/>
    <w:rPr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48D8"/>
    <w:rPr>
      <w:rFonts w:ascii="Lucida Grande" w:hAnsi="Lucida Grande"/>
      <w:sz w:val="18"/>
      <w:szCs w:val="18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FE48D8"/>
    <w:rPr>
      <w:rFonts w:ascii="Lucida Grande" w:hAnsi="Lucida Grande"/>
      <w:sz w:val="18"/>
      <w:szCs w:val="18"/>
      <w:lang w:eastAsia="de-DE"/>
    </w:rPr>
  </w:style>
  <w:style w:type="paragraph" w:customStyle="1" w:styleId="EinfacherAbsatz">
    <w:name w:val="[Einfacher Absatz]"/>
    <w:basedOn w:val="Standard"/>
    <w:uiPriority w:val="99"/>
    <w:rsid w:val="00DF4B8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rtwin\Desktop\Korrespondenz-Vorlagen\Arztpraxis%20Bitzer%20mit%20Logo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D63051B787C684EB29A5659A1557F16" ma:contentTypeVersion="16" ma:contentTypeDescription="Ein neues Dokument erstellen." ma:contentTypeScope="" ma:versionID="4fe43a385bbdf31e855f132ea3686e68">
  <xsd:schema xmlns:xsd="http://www.w3.org/2001/XMLSchema" xmlns:xs="http://www.w3.org/2001/XMLSchema" xmlns:p="http://schemas.microsoft.com/office/2006/metadata/properties" xmlns:ns2="1d12f003-75bf-413d-b026-0072ca92594a" xmlns:ns3="2c77da15-48cb-4c93-98ea-fb721a502002" targetNamespace="http://schemas.microsoft.com/office/2006/metadata/properties" ma:root="true" ma:fieldsID="ff0bf0d9897edf9c9dbe421fcdc5b24b" ns2:_="" ns3:_="">
    <xsd:import namespace="1d12f003-75bf-413d-b026-0072ca92594a"/>
    <xsd:import namespace="2c77da15-48cb-4c93-98ea-fb721a502002"/>
    <xsd:element name="properties">
      <xsd:complexType>
        <xsd:sequence>
          <xsd:element name="documentManagement">
            <xsd:complexType>
              <xsd:all>
                <xsd:element ref="ns2:SharedWithDetails" minOccurs="0"/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2f003-75bf-413d-b026-0072ca92594a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axCatchAll" ma:index="23" nillable="true" ma:displayName="Taxonomy Catch All Column" ma:hidden="true" ma:list="{1d1990b0-102b-4023-a2a4-c8b966981ff3}" ma:internalName="TaxCatchAll" ma:showField="CatchAllData" ma:web="1d12f003-75bf-413d-b026-0072ca9259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7da15-48cb-4c93-98ea-fb721a5020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a6638c67-7456-47ae-982c-c575640624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2f003-75bf-413d-b026-0072ca92594a" xsi:nil="true"/>
    <lcf76f155ced4ddcb4097134ff3c332f xmlns="2c77da15-48cb-4c93-98ea-fb721a5020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F6B4536-7464-4298-85A4-94C887D52DD1}"/>
</file>

<file path=customXml/itemProps2.xml><?xml version="1.0" encoding="utf-8"?>
<ds:datastoreItem xmlns:ds="http://schemas.openxmlformats.org/officeDocument/2006/customXml" ds:itemID="{86FC63ED-4DF1-481E-BCDA-6734CABA00BF}"/>
</file>

<file path=customXml/itemProps3.xml><?xml version="1.0" encoding="utf-8"?>
<ds:datastoreItem xmlns:ds="http://schemas.openxmlformats.org/officeDocument/2006/customXml" ds:itemID="{6D7E893B-7214-457C-B90E-72D0B8612EF3}"/>
</file>

<file path=docProps/app.xml><?xml version="1.0" encoding="utf-8"?>
<Properties xmlns="http://schemas.openxmlformats.org/officeDocument/2006/extended-properties" xmlns:vt="http://schemas.openxmlformats.org/officeDocument/2006/docPropsVTypes">
  <Template>Arztpraxis Bitzer mit Logo</Template>
  <TotalTime>0</TotalTime>
  <Pages>1</Pages>
  <Words>46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BITZER &amp; PARTNER | Poststraße 1 | 76829 Landau/Pfalz</vt:lpstr>
    </vt:vector>
  </TitlesOfParts>
  <Company/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BITZER &amp; PARTNER | Poststraße 1 | 76829 Landau/Pfalz</dc:title>
  <dc:creator>Ortwin</dc:creator>
  <cp:lastModifiedBy>Ortwin</cp:lastModifiedBy>
  <cp:revision>1</cp:revision>
  <cp:lastPrinted>2011-10-26T10:57:00Z</cp:lastPrinted>
  <dcterms:created xsi:type="dcterms:W3CDTF">2015-10-26T18:08:00Z</dcterms:created>
  <dcterms:modified xsi:type="dcterms:W3CDTF">2015-10-26T18:10:00Z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0x010100CD63051B787C684EB29A5659A1557F16</vt:lpwstr>
  </property>
  <property fmtid="{D5CDD505-2E9C-101B-9397-08002B2CF9AE}" pid="3" name="Order">
    <vt:r8>22100</vt:r8>
  </property>
</Properties>
</file>